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2CFA" w14:textId="77777777" w:rsidR="00C614B2" w:rsidRDefault="00C614B2">
      <w:pPr>
        <w:pStyle w:val="Standard"/>
        <w:jc w:val="center"/>
        <w:rPr>
          <w:rFonts w:ascii="Calibri" w:hAnsi="Calibri" w:cs="Calibri"/>
          <w:b/>
          <w:bCs/>
        </w:rPr>
      </w:pPr>
    </w:p>
    <w:p w14:paraId="48722566" w14:textId="77777777" w:rsidR="00C614B2" w:rsidRDefault="00C614B2">
      <w:pPr>
        <w:pStyle w:val="Standard"/>
        <w:jc w:val="center"/>
        <w:rPr>
          <w:rFonts w:ascii="Calibri" w:hAnsi="Calibri" w:cs="Calibri"/>
          <w:b/>
          <w:bCs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8"/>
        <w:gridCol w:w="2416"/>
        <w:gridCol w:w="2418"/>
      </w:tblGrid>
      <w:tr w:rsidR="00C614B2" w14:paraId="6121C3DB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1184D5" w14:textId="77777777" w:rsidR="00C614B2" w:rsidRDefault="00000000">
            <w:pPr>
              <w:pStyle w:val="Standard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DJEČJI VRTIĆ RIJEKA</w:t>
            </w:r>
          </w:p>
        </w:tc>
      </w:tr>
      <w:tr w:rsidR="00C614B2" w14:paraId="72E40E50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63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29FC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6398A6" w14:textId="77777777" w:rsidR="00C614B2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IZVJEŠĆE O PROVEDENOM SAVJETOVANJU S JAVNOŠĆU</w:t>
            </w:r>
          </w:p>
        </w:tc>
      </w:tr>
      <w:tr w:rsidR="00C614B2" w14:paraId="52686A4E" w14:textId="77777777">
        <w:tblPrEx>
          <w:tblCellMar>
            <w:top w:w="0" w:type="dxa"/>
            <w:bottom w:w="0" w:type="dxa"/>
          </w:tblCellMar>
        </w:tblPrEx>
        <w:tc>
          <w:tcPr>
            <w:tcW w:w="4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06167D" w14:textId="77777777" w:rsidR="00C614B2" w:rsidRDefault="00000000">
            <w:pPr>
              <w:pStyle w:val="Standard"/>
              <w:spacing w:after="120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 xml:space="preserve">Naziv akta / dokumenta za koji je </w:t>
            </w:r>
            <w:proofErr w:type="spellStart"/>
            <w:r>
              <w:rPr>
                <w:rFonts w:ascii="Calibri" w:hAnsi="Calibri" w:cs="Calibri"/>
                <w:b/>
                <w:sz w:val="21"/>
                <w:szCs w:val="21"/>
              </w:rPr>
              <w:t>provodeno</w:t>
            </w:r>
            <w:proofErr w:type="spellEnd"/>
            <w:r>
              <w:rPr>
                <w:rFonts w:ascii="Calibri" w:hAnsi="Calibri" w:cs="Calibri"/>
                <w:b/>
                <w:sz w:val="21"/>
                <w:szCs w:val="21"/>
              </w:rPr>
              <w:t xml:space="preserve"> savjetovanje s javnošću:</w:t>
            </w:r>
          </w:p>
        </w:tc>
        <w:tc>
          <w:tcPr>
            <w:tcW w:w="48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9983F7" w14:textId="77777777" w:rsidR="00C614B2" w:rsidRDefault="00000000">
            <w:pPr>
              <w:pStyle w:val="TableContents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Pravilnik o provedbi postupaka jednostavne nabave</w:t>
            </w:r>
          </w:p>
        </w:tc>
      </w:tr>
      <w:tr w:rsidR="00C614B2" w14:paraId="35C8A6AC" w14:textId="77777777">
        <w:tblPrEx>
          <w:tblCellMar>
            <w:top w:w="0" w:type="dxa"/>
            <w:bottom w:w="0" w:type="dxa"/>
          </w:tblCellMar>
        </w:tblPrEx>
        <w:tc>
          <w:tcPr>
            <w:tcW w:w="4798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AC3086F" w14:textId="77777777" w:rsidR="00C614B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Nositelj izrade akta za koji je provedeno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savjetovannje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8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27327C" w14:textId="77777777" w:rsidR="00C614B2" w:rsidRDefault="00000000">
            <w:pPr>
              <w:pStyle w:val="TableContents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Ravnatelj Dječjeg vrtića Rijeka</w:t>
            </w:r>
          </w:p>
        </w:tc>
      </w:tr>
      <w:tr w:rsidR="00C614B2" w14:paraId="5B6950EF" w14:textId="77777777">
        <w:tblPrEx>
          <w:tblCellMar>
            <w:top w:w="0" w:type="dxa"/>
            <w:bottom w:w="0" w:type="dxa"/>
          </w:tblCellMar>
        </w:tblPrEx>
        <w:tc>
          <w:tcPr>
            <w:tcW w:w="4798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AEF66A" w14:textId="77777777" w:rsidR="00C614B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Razdoblje savjetovanja (početak i završetak):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3029DB" w14:textId="77777777" w:rsidR="00C614B2" w:rsidRDefault="00000000">
            <w:pPr>
              <w:pStyle w:val="TableContents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21.7.2026.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EC29F63" w14:textId="77777777" w:rsidR="00C614B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20.8.2026.</w:t>
            </w:r>
          </w:p>
        </w:tc>
      </w:tr>
      <w:tr w:rsidR="00C614B2" w14:paraId="75F9CE0C" w14:textId="77777777">
        <w:tblPrEx>
          <w:tblCellMar>
            <w:top w:w="0" w:type="dxa"/>
            <w:bottom w:w="0" w:type="dxa"/>
          </w:tblCellMar>
        </w:tblPrEx>
        <w:tc>
          <w:tcPr>
            <w:tcW w:w="4798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52D4F6" w14:textId="77777777" w:rsidR="00C614B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Je li nacrt bio objavljen na internetskim stranicama ili na drugi odgovarajući način?</w:t>
            </w:r>
          </w:p>
        </w:tc>
        <w:tc>
          <w:tcPr>
            <w:tcW w:w="48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C0D009" w14:textId="77777777" w:rsidR="00C614B2" w:rsidRDefault="00000000">
            <w:pPr>
              <w:pStyle w:val="TableContents"/>
              <w:snapToGrid w:val="0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Nacrt je bio objavljen na mrežnim stranicama Ustanove : </w:t>
            </w:r>
            <w:hyperlink r:id="rId6" w:history="1">
              <w:r>
                <w:rPr>
                  <w:rStyle w:val="Hiperveza"/>
                  <w:rFonts w:ascii="Calibri" w:hAnsi="Calibri" w:cs="Calibri"/>
                  <w:sz w:val="21"/>
                  <w:szCs w:val="21"/>
                </w:rPr>
                <w:t>https://www</w:t>
              </w:r>
            </w:hyperlink>
            <w:r>
              <w:rPr>
                <w:rFonts w:ascii="Calibri" w:hAnsi="Calibri" w:cs="Calibri"/>
                <w:color w:val="2A6099"/>
                <w:sz w:val="21"/>
                <w:szCs w:val="21"/>
              </w:rPr>
              <w:t>. rivrtici.hr/</w:t>
            </w:r>
          </w:p>
        </w:tc>
      </w:tr>
      <w:tr w:rsidR="00C614B2" w14:paraId="345EF283" w14:textId="77777777">
        <w:tblPrEx>
          <w:tblCellMar>
            <w:top w:w="0" w:type="dxa"/>
            <w:bottom w:w="0" w:type="dxa"/>
          </w:tblCellMar>
        </w:tblPrEx>
        <w:tc>
          <w:tcPr>
            <w:tcW w:w="4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62880A" w14:textId="77777777" w:rsidR="00C614B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Koji su predstavnici zainteresirane javnosti dostavili svoje prijedloge/mišljenja?</w:t>
            </w:r>
          </w:p>
        </w:tc>
        <w:tc>
          <w:tcPr>
            <w:tcW w:w="48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09ADD7" w14:textId="77777777" w:rsidR="00C614B2" w:rsidRDefault="00000000">
            <w:pPr>
              <w:pStyle w:val="TableContents"/>
              <w:snapToGri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Nije ih bilo</w:t>
            </w:r>
          </w:p>
        </w:tc>
      </w:tr>
      <w:tr w:rsidR="00C614B2" w14:paraId="370E748A" w14:textId="77777777">
        <w:tblPrEx>
          <w:tblCellMar>
            <w:top w:w="0" w:type="dxa"/>
            <w:bottom w:w="0" w:type="dxa"/>
          </w:tblCellMar>
        </w:tblPrEx>
        <w:tc>
          <w:tcPr>
            <w:tcW w:w="4798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8A6A86" w14:textId="77777777" w:rsidR="00C614B2" w:rsidRDefault="00000000">
            <w:pPr>
              <w:pStyle w:val="Textbody"/>
              <w:spacing w:after="0"/>
              <w:rPr>
                <w:rFonts w:ascii="Calibri" w:eastAsia="Simsun (Founder Extended)" w:hAnsi="Calibri" w:cs="Arial"/>
                <w:b/>
                <w:bCs/>
                <w:sz w:val="21"/>
                <w:szCs w:val="21"/>
              </w:rPr>
            </w:pPr>
            <w:r>
              <w:rPr>
                <w:rFonts w:ascii="Calibri" w:eastAsia="Simsun (Founder Extended)" w:hAnsi="Calibri" w:cs="Arial"/>
                <w:b/>
                <w:bCs/>
                <w:sz w:val="21"/>
                <w:szCs w:val="21"/>
              </w:rPr>
              <w:t>Pregled prihvaćenih i neprihvaćenih</w:t>
            </w:r>
          </w:p>
          <w:p w14:paraId="0E2575D8" w14:textId="77777777" w:rsidR="00C614B2" w:rsidRDefault="00000000">
            <w:pPr>
              <w:pStyle w:val="Textbody"/>
              <w:spacing w:after="0"/>
              <w:rPr>
                <w:rFonts w:ascii="Calibri" w:eastAsia="Simsun (Founder Extended)" w:hAnsi="Calibri" w:cs="Arial"/>
                <w:b/>
                <w:bCs/>
                <w:sz w:val="21"/>
                <w:szCs w:val="21"/>
              </w:rPr>
            </w:pPr>
            <w:r>
              <w:rPr>
                <w:rFonts w:ascii="Calibri" w:eastAsia="Simsun (Founder Extended)" w:hAnsi="Calibri" w:cs="Arial"/>
                <w:b/>
                <w:bCs/>
                <w:sz w:val="21"/>
                <w:szCs w:val="21"/>
              </w:rPr>
              <w:t>prijedloga/mišljenja s obrazloženjem razloga za neprihvaćanje</w:t>
            </w:r>
          </w:p>
        </w:tc>
        <w:tc>
          <w:tcPr>
            <w:tcW w:w="48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2686CE" w14:textId="77777777" w:rsidR="00C614B2" w:rsidRDefault="00000000">
            <w:pPr>
              <w:pStyle w:val="TableContents"/>
              <w:snapToGri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/</w:t>
            </w:r>
          </w:p>
        </w:tc>
      </w:tr>
      <w:tr w:rsidR="00C614B2" w14:paraId="48695A7E" w14:textId="77777777">
        <w:tblPrEx>
          <w:tblCellMar>
            <w:top w:w="0" w:type="dxa"/>
            <w:bottom w:w="0" w:type="dxa"/>
          </w:tblCellMar>
        </w:tblPrEx>
        <w:tc>
          <w:tcPr>
            <w:tcW w:w="4798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999498" w14:textId="77777777" w:rsidR="00C614B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Troškovi provedenog savjetovanja</w:t>
            </w:r>
          </w:p>
        </w:tc>
        <w:tc>
          <w:tcPr>
            <w:tcW w:w="48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E6697A" w14:textId="77777777" w:rsidR="00C614B2" w:rsidRDefault="00000000">
            <w:pPr>
              <w:pStyle w:val="TableContents"/>
              <w:snapToGri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Provedba javnog savjetovanja nije iziskivala dodatne financijske troškove.</w:t>
            </w:r>
          </w:p>
        </w:tc>
      </w:tr>
      <w:tr w:rsidR="00C614B2" w14:paraId="65877BB6" w14:textId="77777777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798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C16034" w14:textId="77777777" w:rsidR="00C614B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Datum sastavljanja izvješća:</w:t>
            </w:r>
          </w:p>
        </w:tc>
        <w:tc>
          <w:tcPr>
            <w:tcW w:w="48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9468DB" w14:textId="77777777" w:rsidR="00C614B2" w:rsidRDefault="00000000">
            <w:pPr>
              <w:pStyle w:val="TableContents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25. kolovoza 2026. godine</w:t>
            </w:r>
          </w:p>
        </w:tc>
      </w:tr>
      <w:tr w:rsidR="00C614B2" w14:paraId="53AFC6E1" w14:textId="77777777">
        <w:tblPrEx>
          <w:tblCellMar>
            <w:top w:w="0" w:type="dxa"/>
            <w:bottom w:w="0" w:type="dxa"/>
          </w:tblCellMar>
        </w:tblPrEx>
        <w:tc>
          <w:tcPr>
            <w:tcW w:w="9632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A1F386" w14:textId="77777777" w:rsidR="00C614B2" w:rsidRDefault="00C614B2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75081F90" w14:textId="77777777" w:rsidR="00C614B2" w:rsidRDefault="00C614B2">
            <w:pPr>
              <w:pStyle w:val="TableContents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</w:tbl>
    <w:p w14:paraId="196D916A" w14:textId="77777777" w:rsidR="00C614B2" w:rsidRDefault="00C614B2">
      <w:pPr>
        <w:pStyle w:val="Standard"/>
        <w:jc w:val="center"/>
        <w:rPr>
          <w:rFonts w:ascii="Calibri" w:hAnsi="Calibri" w:cs="Calibri"/>
          <w:b/>
          <w:bCs/>
        </w:rPr>
      </w:pPr>
    </w:p>
    <w:sectPr w:rsidR="00C614B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7176" w14:textId="77777777" w:rsidR="00A2660D" w:rsidRDefault="00A2660D">
      <w:pPr>
        <w:rPr>
          <w:rFonts w:hint="eastAsia"/>
        </w:rPr>
      </w:pPr>
      <w:r>
        <w:separator/>
      </w:r>
    </w:p>
  </w:endnote>
  <w:endnote w:type="continuationSeparator" w:id="0">
    <w:p w14:paraId="594C232B" w14:textId="77777777" w:rsidR="00A2660D" w:rsidRDefault="00A266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charset w:val="00"/>
    <w:family w:val="script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EA8A" w14:textId="77777777" w:rsidR="00A2660D" w:rsidRDefault="00A2660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FF7AB11" w14:textId="77777777" w:rsidR="00A2660D" w:rsidRDefault="00A266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614B2"/>
    <w:rsid w:val="00053F45"/>
    <w:rsid w:val="00713F9B"/>
    <w:rsid w:val="00A2660D"/>
    <w:rsid w:val="00C6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4551"/>
  <w15:docId w15:val="{86D6F590-C8A0-490C-A401-467DDF7C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hr-H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iperveza">
    <w:name w:val="Hyperlink"/>
    <w:basedOn w:val="Zadanifontodlomka"/>
    <w:rPr>
      <w:color w:val="0563C1"/>
      <w:u w:val="single"/>
    </w:rPr>
  </w:style>
  <w:style w:type="character" w:styleId="Nerijeenospominjanje">
    <w:name w:val="Unresolved Mention"/>
    <w:basedOn w:val="Zadanifontodlomk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Vitori Nika</dc:creator>
  <cp:lastModifiedBy>Sardelić Nika</cp:lastModifiedBy>
  <cp:revision>2</cp:revision>
  <cp:lastPrinted>2026-07-23T15:20:00Z</cp:lastPrinted>
  <dcterms:created xsi:type="dcterms:W3CDTF">2026-08-25T13:17:00Z</dcterms:created>
  <dcterms:modified xsi:type="dcterms:W3CDTF">2026-08-25T13:17:00Z</dcterms:modified>
</cp:coreProperties>
</file>